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沈阳市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2019年棚户区改造计划表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right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单位：套</w:t>
      </w:r>
    </w:p>
    <w:tbl>
      <w:tblPr>
        <w:tblStyle w:val="7"/>
        <w:tblW w:w="8280" w:type="dxa"/>
        <w:tblInd w:w="782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0"/>
        <w:gridCol w:w="2625"/>
        <w:gridCol w:w="4605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计划套数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3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全市合计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11161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大东区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经开区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康平县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1739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铁西区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辽中区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新民市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沈北新区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浑南区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皇姑区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于洪区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沈河区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exac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和平区</w:t>
            </w:r>
          </w:p>
        </w:tc>
        <w:tc>
          <w:tcPr>
            <w:tcW w:w="4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280" w:firstLineChars="1650"/>
        <w:textAlignment w:val="auto"/>
        <w:rPr>
          <w:rFonts w:hint="eastAsia" w:ascii="仿宋" w:hAnsi="仿宋" w:eastAsia="仿宋"/>
          <w:sz w:val="32"/>
          <w:szCs w:val="32"/>
        </w:rPr>
      </w:pPr>
    </w:p>
    <w:sectPr>
      <w:pgSz w:w="11906" w:h="16838"/>
      <w:pgMar w:top="1361" w:right="1247" w:bottom="1417" w:left="130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7909"/>
    <w:rsid w:val="00000313"/>
    <w:rsid w:val="000015D6"/>
    <w:rsid w:val="00004728"/>
    <w:rsid w:val="00006ADC"/>
    <w:rsid w:val="000100F6"/>
    <w:rsid w:val="000425FF"/>
    <w:rsid w:val="00044400"/>
    <w:rsid w:val="00062D79"/>
    <w:rsid w:val="0007310F"/>
    <w:rsid w:val="00076703"/>
    <w:rsid w:val="00092F64"/>
    <w:rsid w:val="000A5040"/>
    <w:rsid w:val="000C42FA"/>
    <w:rsid w:val="000D1E0A"/>
    <w:rsid w:val="000D2CA6"/>
    <w:rsid w:val="000D5CD6"/>
    <w:rsid w:val="000E6893"/>
    <w:rsid w:val="000F0BD3"/>
    <w:rsid w:val="00107D4F"/>
    <w:rsid w:val="00110521"/>
    <w:rsid w:val="00140D76"/>
    <w:rsid w:val="00177A77"/>
    <w:rsid w:val="00197CB7"/>
    <w:rsid w:val="001B3E5B"/>
    <w:rsid w:val="001D42C3"/>
    <w:rsid w:val="001F3BE5"/>
    <w:rsid w:val="00200EB3"/>
    <w:rsid w:val="00210C43"/>
    <w:rsid w:val="002142D5"/>
    <w:rsid w:val="00234086"/>
    <w:rsid w:val="00236105"/>
    <w:rsid w:val="002414DC"/>
    <w:rsid w:val="00286FF6"/>
    <w:rsid w:val="00295AC3"/>
    <w:rsid w:val="0029730D"/>
    <w:rsid w:val="002E54BA"/>
    <w:rsid w:val="002F5DF5"/>
    <w:rsid w:val="002F7496"/>
    <w:rsid w:val="0032130A"/>
    <w:rsid w:val="00330E9D"/>
    <w:rsid w:val="00331171"/>
    <w:rsid w:val="00332776"/>
    <w:rsid w:val="00332A22"/>
    <w:rsid w:val="003330C5"/>
    <w:rsid w:val="003441EF"/>
    <w:rsid w:val="00350DF7"/>
    <w:rsid w:val="00376323"/>
    <w:rsid w:val="003A4FE1"/>
    <w:rsid w:val="003B2331"/>
    <w:rsid w:val="003B3D7F"/>
    <w:rsid w:val="003B52B2"/>
    <w:rsid w:val="003C566A"/>
    <w:rsid w:val="003E5BD7"/>
    <w:rsid w:val="00404475"/>
    <w:rsid w:val="00411F84"/>
    <w:rsid w:val="004B4157"/>
    <w:rsid w:val="004C008A"/>
    <w:rsid w:val="004C2763"/>
    <w:rsid w:val="004D2565"/>
    <w:rsid w:val="004D6419"/>
    <w:rsid w:val="004E1E07"/>
    <w:rsid w:val="004E2ED4"/>
    <w:rsid w:val="004E4182"/>
    <w:rsid w:val="004E7089"/>
    <w:rsid w:val="00503CF4"/>
    <w:rsid w:val="00512D8E"/>
    <w:rsid w:val="00540D8B"/>
    <w:rsid w:val="005446BF"/>
    <w:rsid w:val="00562E6E"/>
    <w:rsid w:val="0058059A"/>
    <w:rsid w:val="005827DB"/>
    <w:rsid w:val="00583D59"/>
    <w:rsid w:val="005A11BC"/>
    <w:rsid w:val="005A1327"/>
    <w:rsid w:val="005A48CA"/>
    <w:rsid w:val="005C0390"/>
    <w:rsid w:val="005D6BAB"/>
    <w:rsid w:val="006035D4"/>
    <w:rsid w:val="0062746B"/>
    <w:rsid w:val="00627BA8"/>
    <w:rsid w:val="00627DA4"/>
    <w:rsid w:val="00634EE6"/>
    <w:rsid w:val="006501F8"/>
    <w:rsid w:val="0068394C"/>
    <w:rsid w:val="006E1ECC"/>
    <w:rsid w:val="00710DA0"/>
    <w:rsid w:val="007138EA"/>
    <w:rsid w:val="00724F2A"/>
    <w:rsid w:val="0073492D"/>
    <w:rsid w:val="00740211"/>
    <w:rsid w:val="00744315"/>
    <w:rsid w:val="007469A2"/>
    <w:rsid w:val="00755A88"/>
    <w:rsid w:val="00770CEE"/>
    <w:rsid w:val="00793F9B"/>
    <w:rsid w:val="007B7FF9"/>
    <w:rsid w:val="007D61D5"/>
    <w:rsid w:val="007E1FA3"/>
    <w:rsid w:val="00811E96"/>
    <w:rsid w:val="00812E15"/>
    <w:rsid w:val="00822594"/>
    <w:rsid w:val="00823972"/>
    <w:rsid w:val="00831F13"/>
    <w:rsid w:val="008522CD"/>
    <w:rsid w:val="00854B9A"/>
    <w:rsid w:val="00881426"/>
    <w:rsid w:val="00884AF1"/>
    <w:rsid w:val="00896335"/>
    <w:rsid w:val="008A12FB"/>
    <w:rsid w:val="008F7B27"/>
    <w:rsid w:val="00921601"/>
    <w:rsid w:val="00924D18"/>
    <w:rsid w:val="0096666E"/>
    <w:rsid w:val="009775A9"/>
    <w:rsid w:val="009855AE"/>
    <w:rsid w:val="009949BF"/>
    <w:rsid w:val="009B4F3E"/>
    <w:rsid w:val="009B6F47"/>
    <w:rsid w:val="009D290B"/>
    <w:rsid w:val="009F1026"/>
    <w:rsid w:val="00A01293"/>
    <w:rsid w:val="00A37C47"/>
    <w:rsid w:val="00A62341"/>
    <w:rsid w:val="00A71C54"/>
    <w:rsid w:val="00A75E03"/>
    <w:rsid w:val="00AA6D8A"/>
    <w:rsid w:val="00AB6495"/>
    <w:rsid w:val="00AD7855"/>
    <w:rsid w:val="00AF1E22"/>
    <w:rsid w:val="00B0014D"/>
    <w:rsid w:val="00B174D6"/>
    <w:rsid w:val="00B4493C"/>
    <w:rsid w:val="00B44EBE"/>
    <w:rsid w:val="00B5175D"/>
    <w:rsid w:val="00B61E31"/>
    <w:rsid w:val="00B65163"/>
    <w:rsid w:val="00B70013"/>
    <w:rsid w:val="00B7739E"/>
    <w:rsid w:val="00BB6B8F"/>
    <w:rsid w:val="00BC3D42"/>
    <w:rsid w:val="00C02481"/>
    <w:rsid w:val="00C049F4"/>
    <w:rsid w:val="00C32B59"/>
    <w:rsid w:val="00C37124"/>
    <w:rsid w:val="00C4043E"/>
    <w:rsid w:val="00C606E5"/>
    <w:rsid w:val="00C65DB0"/>
    <w:rsid w:val="00C72E67"/>
    <w:rsid w:val="00C76D61"/>
    <w:rsid w:val="00CB5CFD"/>
    <w:rsid w:val="00CD14B3"/>
    <w:rsid w:val="00CD56A5"/>
    <w:rsid w:val="00CF0931"/>
    <w:rsid w:val="00D050E7"/>
    <w:rsid w:val="00D24954"/>
    <w:rsid w:val="00D4524D"/>
    <w:rsid w:val="00D524D4"/>
    <w:rsid w:val="00D55CA1"/>
    <w:rsid w:val="00D60EDB"/>
    <w:rsid w:val="00D63FD8"/>
    <w:rsid w:val="00D7585E"/>
    <w:rsid w:val="00D80B3B"/>
    <w:rsid w:val="00D900D3"/>
    <w:rsid w:val="00DB3323"/>
    <w:rsid w:val="00DB4A83"/>
    <w:rsid w:val="00DC1B5C"/>
    <w:rsid w:val="00DC59E9"/>
    <w:rsid w:val="00DD310A"/>
    <w:rsid w:val="00DE2C1B"/>
    <w:rsid w:val="00DF09AE"/>
    <w:rsid w:val="00DF2583"/>
    <w:rsid w:val="00DF4840"/>
    <w:rsid w:val="00E30036"/>
    <w:rsid w:val="00E3263E"/>
    <w:rsid w:val="00E35792"/>
    <w:rsid w:val="00E43ADA"/>
    <w:rsid w:val="00E452EE"/>
    <w:rsid w:val="00E54035"/>
    <w:rsid w:val="00E57715"/>
    <w:rsid w:val="00E855E5"/>
    <w:rsid w:val="00E949AD"/>
    <w:rsid w:val="00EB6A7A"/>
    <w:rsid w:val="00EC151E"/>
    <w:rsid w:val="00ED2919"/>
    <w:rsid w:val="00ED76D5"/>
    <w:rsid w:val="00EE3DD4"/>
    <w:rsid w:val="00EE4B99"/>
    <w:rsid w:val="00EF1681"/>
    <w:rsid w:val="00F508C8"/>
    <w:rsid w:val="00F604EB"/>
    <w:rsid w:val="00F701E0"/>
    <w:rsid w:val="00F73D51"/>
    <w:rsid w:val="00F8658C"/>
    <w:rsid w:val="00F9222A"/>
    <w:rsid w:val="00FE3C1A"/>
    <w:rsid w:val="00FE5F0B"/>
    <w:rsid w:val="00FF3BBD"/>
    <w:rsid w:val="00FF7909"/>
    <w:rsid w:val="00FF7A3E"/>
    <w:rsid w:val="04CF3583"/>
    <w:rsid w:val="05DF072A"/>
    <w:rsid w:val="09B0389D"/>
    <w:rsid w:val="0D9C01BE"/>
    <w:rsid w:val="11536F26"/>
    <w:rsid w:val="11D13AD8"/>
    <w:rsid w:val="173874DB"/>
    <w:rsid w:val="187E4C96"/>
    <w:rsid w:val="21807894"/>
    <w:rsid w:val="21876275"/>
    <w:rsid w:val="2428593C"/>
    <w:rsid w:val="2C9D0FF2"/>
    <w:rsid w:val="2FA068BF"/>
    <w:rsid w:val="302F3BC3"/>
    <w:rsid w:val="31057775"/>
    <w:rsid w:val="34A6058B"/>
    <w:rsid w:val="36E800B7"/>
    <w:rsid w:val="37ED1C97"/>
    <w:rsid w:val="38DA79A3"/>
    <w:rsid w:val="3B97599F"/>
    <w:rsid w:val="3DB85174"/>
    <w:rsid w:val="3FF23E14"/>
    <w:rsid w:val="40751CAB"/>
    <w:rsid w:val="463A1679"/>
    <w:rsid w:val="4E3906A8"/>
    <w:rsid w:val="4EEB1F9C"/>
    <w:rsid w:val="52514502"/>
    <w:rsid w:val="53DD34D8"/>
    <w:rsid w:val="59282F42"/>
    <w:rsid w:val="5BAB0E7B"/>
    <w:rsid w:val="5FE263CF"/>
    <w:rsid w:val="60644AE0"/>
    <w:rsid w:val="636C26F2"/>
    <w:rsid w:val="682B59DA"/>
    <w:rsid w:val="69DC31B6"/>
    <w:rsid w:val="6B6D7F88"/>
    <w:rsid w:val="6F2C1558"/>
    <w:rsid w:val="72903596"/>
    <w:rsid w:val="74A16B6F"/>
    <w:rsid w:val="77E1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99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link w:val="13"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</w:rPr>
  </w:style>
  <w:style w:type="paragraph" w:styleId="6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Hyperlink"/>
    <w:basedOn w:val="8"/>
    <w:qFormat/>
    <w:uiPriority w:val="99"/>
    <w:rPr>
      <w:rFonts w:cs="Times New Roman"/>
      <w:color w:val="0000FF"/>
      <w:u w:val="single"/>
    </w:rPr>
  </w:style>
  <w:style w:type="character" w:customStyle="1" w:styleId="10">
    <w:name w:val="Balloon Text Char"/>
    <w:basedOn w:val="8"/>
    <w:link w:val="2"/>
    <w:semiHidden/>
    <w:qFormat/>
    <w:locked/>
    <w:uiPriority w:val="99"/>
    <w:rPr>
      <w:rFonts w:cs="Times New Roman"/>
      <w:sz w:val="2"/>
    </w:rPr>
  </w:style>
  <w:style w:type="character" w:customStyle="1" w:styleId="11">
    <w:name w:val="Footer Char"/>
    <w:basedOn w:val="8"/>
    <w:link w:val="3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12">
    <w:name w:val="Header Char"/>
    <w:basedOn w:val="8"/>
    <w:link w:val="4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13">
    <w:name w:val="HTML Preformatted Char"/>
    <w:basedOn w:val="8"/>
    <w:link w:val="5"/>
    <w:semiHidden/>
    <w:qFormat/>
    <w:uiPriority w:val="99"/>
    <w:rPr>
      <w:rFonts w:ascii="Courier New" w:hAnsi="Courier New" w:cs="Courier New"/>
      <w:sz w:val="20"/>
      <w:szCs w:val="20"/>
    </w:rPr>
  </w:style>
  <w:style w:type="paragraph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2</Pages>
  <Words>109</Words>
  <Characters>625</Characters>
  <Lines>0</Lines>
  <Paragraphs>0</Paragraphs>
  <TotalTime>4</TotalTime>
  <ScaleCrop>false</ScaleCrop>
  <LinksUpToDate>false</LinksUpToDate>
  <CharactersWithSpaces>0</CharactersWithSpaces>
  <Application>WPS Office_11.1.0.8597_F1E327BC-269C-435d-A152-05C5408002CA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2017-08-25T02:53:00Z</dcterms:created>
  <dc:creator>微软用户</dc:creator>
  <cp:lastModifiedBy>那个谁</cp:lastModifiedBy>
  <cp:lastPrinted>2019-04-08T01:27:00Z</cp:lastPrinted>
  <dcterms:modified xsi:type="dcterms:W3CDTF">2019-04-17T03:13:46Z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2052-11.1.0.8597</vt:lpwstr>
  </property>
</Properties>
</file>